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0ED" w:rsidRPr="00D671E0" w:rsidRDefault="00DE10ED">
      <w:pPr>
        <w:rPr>
          <w:lang w:val="en-GB"/>
        </w:rPr>
      </w:pPr>
      <w:r w:rsidRPr="00D671E0">
        <w:rPr>
          <w:lang w:val="en-GB"/>
        </w:rPr>
        <w:t xml:space="preserve">Community edition </w:t>
      </w:r>
      <w:proofErr w:type="spellStart"/>
      <w:r w:rsidRPr="00D671E0">
        <w:rPr>
          <w:lang w:val="en-GB"/>
        </w:rPr>
        <w:t>TimeTrex</w:t>
      </w:r>
      <w:proofErr w:type="spellEnd"/>
      <w:r w:rsidR="00D671E0" w:rsidRPr="00D671E0">
        <w:rPr>
          <w:lang w:val="en-GB"/>
        </w:rPr>
        <w:t xml:space="preserve"> </w:t>
      </w:r>
      <w:r w:rsidR="00D671E0">
        <w:rPr>
          <w:lang w:val="en-GB"/>
        </w:rPr>
        <w:t xml:space="preserve">(express installation) </w:t>
      </w:r>
      <w:bookmarkStart w:id="0" w:name="_GoBack"/>
      <w:bookmarkEnd w:id="0"/>
    </w:p>
    <w:p w:rsidR="00DE10ED" w:rsidRPr="00D671E0" w:rsidRDefault="00DE10ED">
      <w:pPr>
        <w:rPr>
          <w:lang w:val="en-GB"/>
        </w:rPr>
      </w:pPr>
      <w:r w:rsidRPr="00D671E0">
        <w:rPr>
          <w:lang w:val="en-GB"/>
        </w:rPr>
        <w:t>Windows 10</w:t>
      </w:r>
      <w:r w:rsidR="00D671E0" w:rsidRPr="00D671E0">
        <w:rPr>
          <w:lang w:val="en-GB"/>
        </w:rPr>
        <w:t xml:space="preserve"> pro</w:t>
      </w:r>
    </w:p>
    <w:p w:rsidR="00D671E0" w:rsidRPr="00D671E0" w:rsidRDefault="00D671E0">
      <w:pPr>
        <w:rPr>
          <w:lang w:val="en-GB"/>
        </w:rPr>
      </w:pPr>
    </w:p>
    <w:p w:rsidR="00C92AE0" w:rsidRDefault="009F2DC6">
      <w:r w:rsidRPr="009F2DC6">
        <w:drawing>
          <wp:inline distT="0" distB="0" distL="0" distR="0" wp14:anchorId="2E7087B3" wp14:editId="2069BA27">
            <wp:extent cx="5760720" cy="32404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DC6" w:rsidRDefault="009F2DC6"/>
    <w:p w:rsidR="009F2DC6" w:rsidRDefault="009F2DC6">
      <w:r w:rsidRPr="009F2DC6">
        <w:drawing>
          <wp:inline distT="0" distB="0" distL="0" distR="0" wp14:anchorId="6E1468C9" wp14:editId="0A4EC31D">
            <wp:extent cx="5760720" cy="32404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DC6" w:rsidRDefault="009F2DC6">
      <w:r w:rsidRPr="009F2DC6">
        <w:lastRenderedPageBreak/>
        <w:drawing>
          <wp:inline distT="0" distB="0" distL="0" distR="0" wp14:anchorId="3FE59AFE" wp14:editId="242BB613">
            <wp:extent cx="5760720" cy="32404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DC6" w:rsidRDefault="009F2DC6">
      <w:r w:rsidRPr="009F2DC6">
        <w:drawing>
          <wp:inline distT="0" distB="0" distL="0" distR="0" wp14:anchorId="4B8CF8CE" wp14:editId="6D0C79BA">
            <wp:extent cx="5760720" cy="32404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DC6" w:rsidRDefault="009F2DC6">
      <w:r w:rsidRPr="009F2DC6">
        <w:lastRenderedPageBreak/>
        <w:drawing>
          <wp:inline distT="0" distB="0" distL="0" distR="0" wp14:anchorId="7CEB563B" wp14:editId="074174B3">
            <wp:extent cx="5760720" cy="32404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DC6" w:rsidRDefault="009F2DC6">
      <w:r w:rsidRPr="009F2DC6">
        <w:drawing>
          <wp:inline distT="0" distB="0" distL="0" distR="0" wp14:anchorId="48F31535" wp14:editId="25DBB8A8">
            <wp:extent cx="5760720" cy="32404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DC6" w:rsidRDefault="009F2DC6">
      <w:r w:rsidRPr="009F2DC6">
        <w:lastRenderedPageBreak/>
        <w:drawing>
          <wp:inline distT="0" distB="0" distL="0" distR="0" wp14:anchorId="52536B1E" wp14:editId="2BA579DD">
            <wp:extent cx="5760720" cy="32404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DC6" w:rsidRDefault="009F2DC6">
      <w:r w:rsidRPr="009F2DC6">
        <w:drawing>
          <wp:inline distT="0" distB="0" distL="0" distR="0" wp14:anchorId="6C448337" wp14:editId="2C2781C2">
            <wp:extent cx="5760720" cy="32404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DC6" w:rsidRDefault="009F2DC6">
      <w:r w:rsidRPr="009F2DC6">
        <w:lastRenderedPageBreak/>
        <w:drawing>
          <wp:inline distT="0" distB="0" distL="0" distR="0" wp14:anchorId="189F1FC9" wp14:editId="6E3AF77D">
            <wp:extent cx="5760720" cy="32404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2D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6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DC6"/>
    <w:rsid w:val="008F7511"/>
    <w:rsid w:val="009F2DC6"/>
    <w:rsid w:val="00C92AE0"/>
    <w:rsid w:val="00D671E0"/>
    <w:rsid w:val="00DE1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7303B"/>
  <w15:chartTrackingRefBased/>
  <w15:docId w15:val="{297E842C-7682-41D0-B14F-48CEED898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C92E7CE9.dotm</Template>
  <TotalTime>54</TotalTime>
  <Pages>5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Koert Bontjer</dc:creator>
  <cp:keywords/>
  <dc:description/>
  <cp:lastModifiedBy>Koert Bontjer</cp:lastModifiedBy>
  <cp:revision>2</cp:revision>
  <dcterms:created xsi:type="dcterms:W3CDTF">2017-12-07T09:38:00Z</dcterms:created>
  <dcterms:modified xsi:type="dcterms:W3CDTF">2017-12-07T10:32:00Z</dcterms:modified>
</cp:coreProperties>
</file>